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C07E63" w:rsidR="00364CD7" w:rsidRPr="00710760" w:rsidRDefault="00710760" w:rsidP="00710760">
      <w:pPr>
        <w:spacing w:after="0"/>
        <w:jc w:val="both"/>
      </w:pPr>
      <w:r>
        <w:rPr>
          <w:rFonts w:ascii="Garamond" w:hAnsi="Garamond"/>
          <w:u w:val="single"/>
        </w:rPr>
        <w:t>Datum:</w:t>
      </w:r>
      <w:r w:rsidR="008A5E26">
        <w:rPr>
          <w:rFonts w:ascii="Garamond" w:hAnsi="Garamond"/>
          <w:u w:val="single"/>
        </w:rPr>
        <w:t xml:space="preserve"> </w:t>
      </w:r>
      <w:r w:rsidR="00742A4A">
        <w:rPr>
          <w:rFonts w:ascii="Garamond" w:hAnsi="Garamond"/>
          <w:u w:val="single"/>
        </w:rPr>
        <w:t>27</w:t>
      </w:r>
      <w:r w:rsidR="008A5E26">
        <w:rPr>
          <w:rFonts w:ascii="Garamond" w:hAnsi="Garamond"/>
          <w:u w:val="single"/>
        </w:rPr>
        <w:t>.05.2025</w:t>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w:t>
      </w:r>
      <w:r w:rsidR="006F0373">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742A4A">
        <w:rPr>
          <w:rFonts w:ascii="Garamond" w:hAnsi="Garamond"/>
          <w:b/>
          <w:bCs/>
          <w:u w:val="single"/>
        </w:rPr>
        <w:t>341</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5A32F950" w14:textId="77777777" w:rsidR="009D6257" w:rsidRDefault="009D6257" w:rsidP="00364CD7">
      <w:pPr>
        <w:spacing w:after="0"/>
        <w:jc w:val="both"/>
        <w:rPr>
          <w:rFonts w:ascii="Garamond" w:eastAsia="Times New Roman" w:hAnsi="Garamond"/>
          <w:lang w:eastAsia="sl-SI"/>
        </w:rPr>
      </w:pPr>
    </w:p>
    <w:p w14:paraId="10CA7192" w14:textId="565E4585" w:rsidR="0071026E" w:rsidRDefault="00742A4A" w:rsidP="006F0373">
      <w:pPr>
        <w:spacing w:after="0"/>
        <w:jc w:val="both"/>
        <w:rPr>
          <w:noProof/>
        </w:rPr>
      </w:pPr>
      <w:r>
        <w:rPr>
          <w:noProof/>
        </w:rPr>
        <w:drawing>
          <wp:inline distT="0" distB="0" distL="0" distR="0" wp14:anchorId="799DE60A" wp14:editId="604C5132">
            <wp:extent cx="5760720" cy="2235200"/>
            <wp:effectExtent l="0" t="0" r="0" b="0"/>
            <wp:docPr id="1480782993" name="Slika 1" descr="Slika, ki vsebuje besede besedilo, posnetek zaslona, pisava, števil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82993" name="Slika 1" descr="Slika, ki vsebuje besede besedilo, posnetek zaslona, pisava, številka&#10;&#10;Vsebina, ustvarjena z umetno inteligenco, morda ni pravilna."/>
                    <pic:cNvPicPr/>
                  </pic:nvPicPr>
                  <pic:blipFill>
                    <a:blip r:embed="rId13"/>
                    <a:stretch>
                      <a:fillRect/>
                    </a:stretch>
                  </pic:blipFill>
                  <pic:spPr>
                    <a:xfrm>
                      <a:off x="0" y="0"/>
                      <a:ext cx="5760720" cy="2235200"/>
                    </a:xfrm>
                    <a:prstGeom prst="rect">
                      <a:avLst/>
                    </a:prstGeom>
                  </pic:spPr>
                </pic:pic>
              </a:graphicData>
            </a:graphic>
          </wp:inline>
        </w:drawing>
      </w:r>
    </w:p>
    <w:p w14:paraId="4B1535B0" w14:textId="77777777" w:rsidR="0071026E" w:rsidRDefault="0071026E"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9F030A" w:rsidRDefault="00364CD7" w:rsidP="00F1026B">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000B2942" w:rsidRPr="009F030A">
        <w:rPr>
          <w:rFonts w:ascii="Garamond" w:hAnsi="Garamond"/>
          <w:bCs/>
        </w:rPr>
        <w:t xml:space="preserve"> </w:t>
      </w:r>
      <w:r w:rsidR="000B2942"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08192BCD" w14:textId="77777777" w:rsidR="00364CD7" w:rsidRPr="009F030A" w:rsidRDefault="00364CD7" w:rsidP="000B2942">
      <w:pPr>
        <w:pStyle w:val="Odstavekseznama"/>
        <w:spacing w:after="0"/>
        <w:jc w:val="both"/>
        <w:rPr>
          <w:rFonts w:ascii="Garamond" w:hAnsi="Garamond"/>
          <w:bCs/>
        </w:rPr>
      </w:pPr>
    </w:p>
    <w:p w14:paraId="48B1FFDC" w14:textId="02F8FF17" w:rsidR="00985D1C" w:rsidRPr="009F030A" w:rsidRDefault="00985D1C" w:rsidP="00985D1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w:t>
      </w:r>
      <w:r w:rsidR="00AF16BB" w:rsidRPr="009F030A">
        <w:rPr>
          <w:rFonts w:ascii="Garamond" w:eastAsia="Times New Roman" w:hAnsi="Garamond"/>
          <w:bCs/>
          <w:lang w:eastAsia="zh-CN"/>
        </w:rPr>
        <w:t xml:space="preserve"> </w:t>
      </w:r>
      <w:r w:rsidRPr="009F030A">
        <w:rPr>
          <w:rFonts w:ascii="Garamond" w:eastAsia="Times New Roman" w:hAnsi="Garamond"/>
          <w:bCs/>
          <w:lang w:eastAsia="zh-CN"/>
        </w:rPr>
        <w:t xml:space="preserve"> </w:t>
      </w:r>
      <w:r w:rsidR="00151401" w:rsidRPr="009F030A">
        <w:rPr>
          <w:rFonts w:ascii="Garamond" w:eastAsia="Times New Roman" w:hAnsi="Garamond"/>
          <w:bCs/>
          <w:lang w:eastAsia="zh-CN"/>
        </w:rPr>
        <w:t>1</w:t>
      </w:r>
      <w:r w:rsidR="009F030A" w:rsidRPr="009F030A">
        <w:rPr>
          <w:rFonts w:ascii="Garamond" w:eastAsia="Times New Roman" w:hAnsi="Garamond"/>
          <w:bCs/>
          <w:lang w:eastAsia="zh-CN"/>
        </w:rPr>
        <w:t>5</w:t>
      </w:r>
      <w:r w:rsidR="00151401" w:rsidRPr="009F030A">
        <w:rPr>
          <w:rFonts w:ascii="Garamond" w:eastAsia="Times New Roman" w:hAnsi="Garamond"/>
          <w:bCs/>
          <w:lang w:eastAsia="zh-CN"/>
        </w:rPr>
        <w:t>.</w:t>
      </w:r>
      <w:r w:rsidR="009F030A" w:rsidRPr="009F030A">
        <w:rPr>
          <w:rFonts w:ascii="Garamond" w:eastAsia="Times New Roman" w:hAnsi="Garamond"/>
          <w:bCs/>
          <w:lang w:eastAsia="zh-CN"/>
        </w:rPr>
        <w:t>11</w:t>
      </w:r>
      <w:r w:rsidR="00151401" w:rsidRPr="009F030A">
        <w:rPr>
          <w:rFonts w:ascii="Garamond" w:eastAsia="Times New Roman" w:hAnsi="Garamond"/>
          <w:bCs/>
          <w:lang w:eastAsia="zh-CN"/>
        </w:rPr>
        <w:t>.2025</w:t>
      </w: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8952EE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D91613">
        <w:rPr>
          <w:rFonts w:ascii="Garamond" w:eastAsia="Times New Roman" w:hAnsi="Garamond"/>
          <w:b/>
          <w:bCs/>
          <w:lang w:eastAsia="sl-SI"/>
        </w:rPr>
        <w:t>341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9F030A">
        <w:rPr>
          <w:rFonts w:ascii="Garamond" w:eastAsia="Times New Roman" w:hAnsi="Garamond"/>
          <w:b/>
          <w:bCs/>
          <w:lang w:eastAsia="sl-SI"/>
        </w:rPr>
        <w:t>_</w:t>
      </w:r>
      <w:r w:rsidR="00D91613">
        <w:rPr>
          <w:rFonts w:ascii="Garamond" w:eastAsia="Times New Roman" w:hAnsi="Garamond"/>
          <w:b/>
          <w:bCs/>
          <w:lang w:eastAsia="sl-SI"/>
        </w:rPr>
        <w:t>alklometazon</w:t>
      </w:r>
      <w:r w:rsidR="00252A33">
        <w:rPr>
          <w:rFonts w:ascii="Garamond" w:eastAsia="Times New Roman" w:hAnsi="Garamond"/>
          <w:b/>
          <w:bCs/>
          <w:lang w:eastAsia="sl-SI"/>
        </w:rPr>
        <w:t xml:space="preserve">_ATC </w:t>
      </w:r>
      <w:r w:rsidR="00D91613">
        <w:rPr>
          <w:rFonts w:ascii="Garamond" w:eastAsia="Times New Roman" w:hAnsi="Garamond"/>
          <w:b/>
          <w:bCs/>
          <w:lang w:eastAsia="sl-SI"/>
        </w:rPr>
        <w:t>D07AB10</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D6257">
        <w:rPr>
          <w:rFonts w:ascii="Garamond" w:eastAsia="Times New Roman" w:hAnsi="Garamond"/>
          <w:lang w:eastAsia="sl-SI"/>
        </w:rPr>
        <w:t>2</w:t>
      </w:r>
      <w:r w:rsidR="00D91613">
        <w:rPr>
          <w:rFonts w:ascii="Garamond" w:eastAsia="Times New Roman" w:hAnsi="Garamond"/>
          <w:lang w:eastAsia="sl-SI"/>
        </w:rPr>
        <w:t>8</w:t>
      </w:r>
      <w:r w:rsidR="006F0373">
        <w:rPr>
          <w:rFonts w:ascii="Garamond" w:eastAsia="Times New Roman" w:hAnsi="Garamond"/>
          <w:lang w:eastAsia="sl-SI"/>
        </w:rPr>
        <w:t>.0</w:t>
      </w:r>
      <w:r w:rsidR="00252A33">
        <w:rPr>
          <w:rFonts w:ascii="Garamond" w:eastAsia="Times New Roman" w:hAnsi="Garamond"/>
          <w:lang w:eastAsia="sl-SI"/>
        </w:rPr>
        <w:t>5</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D91613">
        <w:rPr>
          <w:rFonts w:ascii="Garamond" w:eastAsia="Times New Roman" w:hAnsi="Garamond"/>
          <w:lang w:eastAsia="sl-SI"/>
        </w:rPr>
        <w:t>2</w:t>
      </w:r>
      <w:r w:rsidRPr="00BA163D">
        <w:rPr>
          <w:rFonts w:ascii="Garamond" w:eastAsia="Times New Roman" w:hAnsi="Garamond"/>
          <w:lang w:eastAsia="sl-SI"/>
        </w:rPr>
        <w:t>.</w:t>
      </w:r>
      <w:r w:rsidR="00252A33">
        <w:rPr>
          <w:rFonts w:ascii="Garamond" w:eastAsia="Times New Roman" w:hAnsi="Garamond"/>
          <w:lang w:eastAsia="sl-SI"/>
        </w:rPr>
        <w:t>0</w:t>
      </w:r>
      <w:r w:rsidR="000015A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0A846135" w14:textId="2480C66E" w:rsidR="0071329E" w:rsidRPr="00BA163D" w:rsidRDefault="0071329E" w:rsidP="00703E66">
            <w:pPr>
              <w:pStyle w:val="Odstavekseznama"/>
              <w:numPr>
                <w:ilvl w:val="0"/>
                <w:numId w:val="4"/>
              </w:numPr>
              <w:spacing w:line="276" w:lineRule="auto"/>
              <w:rPr>
                <w:rFonts w:ascii="Garamond" w:hAnsi="Garamond"/>
              </w:rPr>
            </w:pP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2A17814" w14:textId="40347543" w:rsidR="005646B9" w:rsidRPr="0013452A" w:rsidRDefault="00231B0C" w:rsidP="005646B9">
      <w:pPr>
        <w:jc w:val="both"/>
        <w:rPr>
          <w:rFonts w:asciiTheme="minorHAnsi" w:hAnsiTheme="minorHAnsi" w:cstheme="minorHAnsi"/>
          <w:szCs w:val="20"/>
        </w:rPr>
      </w:pPr>
      <w:r>
        <w:rPr>
          <w:rFonts w:asciiTheme="minorHAnsi" w:hAnsiTheme="minorHAnsi" w:cstheme="minorHAnsi"/>
          <w:szCs w:val="20"/>
        </w:rPr>
        <w:t>p</w:t>
      </w:r>
      <w:r w:rsidR="005646B9" w:rsidRPr="0013452A">
        <w:rPr>
          <w:rFonts w:asciiTheme="minorHAnsi" w:hAnsiTheme="minorHAnsi" w:cstheme="minorHAnsi"/>
          <w:szCs w:val="20"/>
        </w:rPr>
        <w:t>odatki o ponudniku/podizvajalcu (v nadaljevanju ponudniku):</w:t>
      </w: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1CA9" w14:textId="77777777" w:rsidR="00FE7112" w:rsidRDefault="00FE7112" w:rsidP="00E5569B">
      <w:pPr>
        <w:spacing w:after="0"/>
      </w:pPr>
      <w:r>
        <w:separator/>
      </w:r>
    </w:p>
  </w:endnote>
  <w:endnote w:type="continuationSeparator" w:id="0">
    <w:p w14:paraId="4F779DA1" w14:textId="77777777" w:rsidR="00FE7112" w:rsidRDefault="00FE71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9996F" w14:textId="77777777" w:rsidR="00FE7112" w:rsidRDefault="00FE7112" w:rsidP="00E5569B">
      <w:pPr>
        <w:spacing w:after="0"/>
      </w:pPr>
      <w:r>
        <w:separator/>
      </w:r>
    </w:p>
  </w:footnote>
  <w:footnote w:type="continuationSeparator" w:id="0">
    <w:p w14:paraId="2DDCAA73" w14:textId="77777777" w:rsidR="00FE7112" w:rsidRDefault="00FE71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15AA"/>
    <w:rsid w:val="00004EE6"/>
    <w:rsid w:val="0000768E"/>
    <w:rsid w:val="000161D6"/>
    <w:rsid w:val="00017671"/>
    <w:rsid w:val="000201BF"/>
    <w:rsid w:val="00021FCF"/>
    <w:rsid w:val="000277DA"/>
    <w:rsid w:val="0005121B"/>
    <w:rsid w:val="00053D42"/>
    <w:rsid w:val="00053E47"/>
    <w:rsid w:val="00057468"/>
    <w:rsid w:val="0006220D"/>
    <w:rsid w:val="0006701F"/>
    <w:rsid w:val="000929B6"/>
    <w:rsid w:val="00094396"/>
    <w:rsid w:val="0009493E"/>
    <w:rsid w:val="0009725C"/>
    <w:rsid w:val="000A1316"/>
    <w:rsid w:val="000A2E7A"/>
    <w:rsid w:val="000A5BA8"/>
    <w:rsid w:val="000B2942"/>
    <w:rsid w:val="000C2B80"/>
    <w:rsid w:val="000C2B82"/>
    <w:rsid w:val="000C5102"/>
    <w:rsid w:val="000D383C"/>
    <w:rsid w:val="000E1464"/>
    <w:rsid w:val="000E282B"/>
    <w:rsid w:val="000E6D6F"/>
    <w:rsid w:val="000F2E12"/>
    <w:rsid w:val="000F5C95"/>
    <w:rsid w:val="00102887"/>
    <w:rsid w:val="00107749"/>
    <w:rsid w:val="001111EE"/>
    <w:rsid w:val="00111C9A"/>
    <w:rsid w:val="00113F35"/>
    <w:rsid w:val="0011560C"/>
    <w:rsid w:val="0011590A"/>
    <w:rsid w:val="00121884"/>
    <w:rsid w:val="00121A45"/>
    <w:rsid w:val="0012305D"/>
    <w:rsid w:val="00123458"/>
    <w:rsid w:val="00127C12"/>
    <w:rsid w:val="0013452A"/>
    <w:rsid w:val="00142FF4"/>
    <w:rsid w:val="0014522F"/>
    <w:rsid w:val="00146066"/>
    <w:rsid w:val="001462B4"/>
    <w:rsid w:val="00146949"/>
    <w:rsid w:val="00151401"/>
    <w:rsid w:val="0015394E"/>
    <w:rsid w:val="0015505F"/>
    <w:rsid w:val="001608E8"/>
    <w:rsid w:val="00167ADC"/>
    <w:rsid w:val="00191BF7"/>
    <w:rsid w:val="001A3FA7"/>
    <w:rsid w:val="001B0C63"/>
    <w:rsid w:val="001B1354"/>
    <w:rsid w:val="001B6133"/>
    <w:rsid w:val="001B6592"/>
    <w:rsid w:val="001C5406"/>
    <w:rsid w:val="001C7A2F"/>
    <w:rsid w:val="001D1030"/>
    <w:rsid w:val="001D50D3"/>
    <w:rsid w:val="001E2D4A"/>
    <w:rsid w:val="001E347A"/>
    <w:rsid w:val="001E6EA7"/>
    <w:rsid w:val="001F200D"/>
    <w:rsid w:val="001F2EAD"/>
    <w:rsid w:val="001F4A2F"/>
    <w:rsid w:val="001F672B"/>
    <w:rsid w:val="00200183"/>
    <w:rsid w:val="002076E9"/>
    <w:rsid w:val="00207A5F"/>
    <w:rsid w:val="00210183"/>
    <w:rsid w:val="002125DA"/>
    <w:rsid w:val="00212728"/>
    <w:rsid w:val="00216FA4"/>
    <w:rsid w:val="0022197C"/>
    <w:rsid w:val="00231B0C"/>
    <w:rsid w:val="00252A33"/>
    <w:rsid w:val="00256293"/>
    <w:rsid w:val="0026408B"/>
    <w:rsid w:val="0026573D"/>
    <w:rsid w:val="00265BDE"/>
    <w:rsid w:val="0027108B"/>
    <w:rsid w:val="00280CAD"/>
    <w:rsid w:val="00281552"/>
    <w:rsid w:val="00283735"/>
    <w:rsid w:val="00290371"/>
    <w:rsid w:val="00294AA6"/>
    <w:rsid w:val="002A1678"/>
    <w:rsid w:val="002A2F6D"/>
    <w:rsid w:val="002B43CD"/>
    <w:rsid w:val="002B5803"/>
    <w:rsid w:val="002B5C15"/>
    <w:rsid w:val="002D4F11"/>
    <w:rsid w:val="002E4163"/>
    <w:rsid w:val="003059AE"/>
    <w:rsid w:val="0030650C"/>
    <w:rsid w:val="003107D0"/>
    <w:rsid w:val="00312535"/>
    <w:rsid w:val="0032436D"/>
    <w:rsid w:val="00325E8A"/>
    <w:rsid w:val="00335843"/>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92D86"/>
    <w:rsid w:val="003A4585"/>
    <w:rsid w:val="003A4C1D"/>
    <w:rsid w:val="003A5F3E"/>
    <w:rsid w:val="003B02F8"/>
    <w:rsid w:val="003D4F24"/>
    <w:rsid w:val="003D4F3A"/>
    <w:rsid w:val="003D7B74"/>
    <w:rsid w:val="003F4907"/>
    <w:rsid w:val="003F6B64"/>
    <w:rsid w:val="0040096E"/>
    <w:rsid w:val="00405B5C"/>
    <w:rsid w:val="00407588"/>
    <w:rsid w:val="0041263F"/>
    <w:rsid w:val="00413977"/>
    <w:rsid w:val="00420239"/>
    <w:rsid w:val="00431FA3"/>
    <w:rsid w:val="00435883"/>
    <w:rsid w:val="00441DFE"/>
    <w:rsid w:val="004446EE"/>
    <w:rsid w:val="004522AF"/>
    <w:rsid w:val="0046040B"/>
    <w:rsid w:val="0046420A"/>
    <w:rsid w:val="004777A7"/>
    <w:rsid w:val="00486194"/>
    <w:rsid w:val="004B4D1E"/>
    <w:rsid w:val="004C20BC"/>
    <w:rsid w:val="004C20EA"/>
    <w:rsid w:val="004C2FD3"/>
    <w:rsid w:val="004D645A"/>
    <w:rsid w:val="004D750A"/>
    <w:rsid w:val="004E32A4"/>
    <w:rsid w:val="004F73CD"/>
    <w:rsid w:val="0050576D"/>
    <w:rsid w:val="00505A22"/>
    <w:rsid w:val="00510448"/>
    <w:rsid w:val="005126C3"/>
    <w:rsid w:val="005168B6"/>
    <w:rsid w:val="0052012F"/>
    <w:rsid w:val="00520F09"/>
    <w:rsid w:val="00532BA4"/>
    <w:rsid w:val="0053483C"/>
    <w:rsid w:val="005426D2"/>
    <w:rsid w:val="00560281"/>
    <w:rsid w:val="005646B9"/>
    <w:rsid w:val="00564A11"/>
    <w:rsid w:val="005651D3"/>
    <w:rsid w:val="00566540"/>
    <w:rsid w:val="005731D4"/>
    <w:rsid w:val="005755C8"/>
    <w:rsid w:val="00585873"/>
    <w:rsid w:val="00593ECD"/>
    <w:rsid w:val="005950BB"/>
    <w:rsid w:val="00597CB5"/>
    <w:rsid w:val="005A2EEE"/>
    <w:rsid w:val="005B0B23"/>
    <w:rsid w:val="005C48EA"/>
    <w:rsid w:val="005C7ECE"/>
    <w:rsid w:val="005D01C0"/>
    <w:rsid w:val="005E325A"/>
    <w:rsid w:val="005F0CC8"/>
    <w:rsid w:val="005F12DC"/>
    <w:rsid w:val="005F4C4F"/>
    <w:rsid w:val="0060435C"/>
    <w:rsid w:val="00605F29"/>
    <w:rsid w:val="006145F9"/>
    <w:rsid w:val="006154E8"/>
    <w:rsid w:val="00620F59"/>
    <w:rsid w:val="006251BF"/>
    <w:rsid w:val="00641957"/>
    <w:rsid w:val="00644E63"/>
    <w:rsid w:val="00646F37"/>
    <w:rsid w:val="00657885"/>
    <w:rsid w:val="00677B79"/>
    <w:rsid w:val="006828F3"/>
    <w:rsid w:val="00691AF3"/>
    <w:rsid w:val="00696B28"/>
    <w:rsid w:val="006B479B"/>
    <w:rsid w:val="006E2702"/>
    <w:rsid w:val="006E2D59"/>
    <w:rsid w:val="006E322B"/>
    <w:rsid w:val="006E6C7F"/>
    <w:rsid w:val="006F0373"/>
    <w:rsid w:val="006F6F4F"/>
    <w:rsid w:val="00703E66"/>
    <w:rsid w:val="0070795A"/>
    <w:rsid w:val="0071026E"/>
    <w:rsid w:val="00710760"/>
    <w:rsid w:val="0071329E"/>
    <w:rsid w:val="00721EC9"/>
    <w:rsid w:val="00727068"/>
    <w:rsid w:val="00727676"/>
    <w:rsid w:val="00742A4A"/>
    <w:rsid w:val="007470C7"/>
    <w:rsid w:val="0075207B"/>
    <w:rsid w:val="00753179"/>
    <w:rsid w:val="00762B4C"/>
    <w:rsid w:val="00762F1E"/>
    <w:rsid w:val="007651C4"/>
    <w:rsid w:val="00777BA8"/>
    <w:rsid w:val="00777F38"/>
    <w:rsid w:val="00784A3A"/>
    <w:rsid w:val="00793EF0"/>
    <w:rsid w:val="00794A99"/>
    <w:rsid w:val="007A3E5B"/>
    <w:rsid w:val="007A44BD"/>
    <w:rsid w:val="007A44D9"/>
    <w:rsid w:val="007B6BD7"/>
    <w:rsid w:val="007C252D"/>
    <w:rsid w:val="007D0282"/>
    <w:rsid w:val="007E2E05"/>
    <w:rsid w:val="007F4FEF"/>
    <w:rsid w:val="00801C2F"/>
    <w:rsid w:val="0080324B"/>
    <w:rsid w:val="00805744"/>
    <w:rsid w:val="00805B15"/>
    <w:rsid w:val="00806F04"/>
    <w:rsid w:val="00812456"/>
    <w:rsid w:val="00817C9D"/>
    <w:rsid w:val="0082331F"/>
    <w:rsid w:val="008250BE"/>
    <w:rsid w:val="00827928"/>
    <w:rsid w:val="008304E5"/>
    <w:rsid w:val="00833451"/>
    <w:rsid w:val="00842676"/>
    <w:rsid w:val="008529F6"/>
    <w:rsid w:val="00852C78"/>
    <w:rsid w:val="00855F24"/>
    <w:rsid w:val="00857673"/>
    <w:rsid w:val="00857DF2"/>
    <w:rsid w:val="008601CE"/>
    <w:rsid w:val="0086067F"/>
    <w:rsid w:val="00861DBF"/>
    <w:rsid w:val="00863D4D"/>
    <w:rsid w:val="008730E3"/>
    <w:rsid w:val="00880F3F"/>
    <w:rsid w:val="00881F6B"/>
    <w:rsid w:val="00882A93"/>
    <w:rsid w:val="00890C3E"/>
    <w:rsid w:val="00896CA3"/>
    <w:rsid w:val="008A5E26"/>
    <w:rsid w:val="008B09CD"/>
    <w:rsid w:val="008B71BA"/>
    <w:rsid w:val="008B71DD"/>
    <w:rsid w:val="008C0B5F"/>
    <w:rsid w:val="008C5605"/>
    <w:rsid w:val="008C64D1"/>
    <w:rsid w:val="008C6C53"/>
    <w:rsid w:val="008D3F8A"/>
    <w:rsid w:val="008D6B17"/>
    <w:rsid w:val="008E0098"/>
    <w:rsid w:val="008E4F11"/>
    <w:rsid w:val="008F05E2"/>
    <w:rsid w:val="008F490D"/>
    <w:rsid w:val="008F5D56"/>
    <w:rsid w:val="00904DF0"/>
    <w:rsid w:val="00923279"/>
    <w:rsid w:val="00926876"/>
    <w:rsid w:val="0094102C"/>
    <w:rsid w:val="009463E6"/>
    <w:rsid w:val="00951B10"/>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C4A4E"/>
    <w:rsid w:val="009D123A"/>
    <w:rsid w:val="009D2287"/>
    <w:rsid w:val="009D42C4"/>
    <w:rsid w:val="009D6257"/>
    <w:rsid w:val="009E159C"/>
    <w:rsid w:val="009E5BF8"/>
    <w:rsid w:val="009F030A"/>
    <w:rsid w:val="009F345E"/>
    <w:rsid w:val="009F5D28"/>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7A0F"/>
    <w:rsid w:val="00A74D98"/>
    <w:rsid w:val="00A810C4"/>
    <w:rsid w:val="00A8388B"/>
    <w:rsid w:val="00A85D24"/>
    <w:rsid w:val="00A863D0"/>
    <w:rsid w:val="00A90328"/>
    <w:rsid w:val="00A90AE3"/>
    <w:rsid w:val="00A97032"/>
    <w:rsid w:val="00A97FA0"/>
    <w:rsid w:val="00AA3965"/>
    <w:rsid w:val="00AA3FA5"/>
    <w:rsid w:val="00AC0C2D"/>
    <w:rsid w:val="00AC4BF5"/>
    <w:rsid w:val="00AC59A0"/>
    <w:rsid w:val="00AD7BDC"/>
    <w:rsid w:val="00AE0D2C"/>
    <w:rsid w:val="00AE15D7"/>
    <w:rsid w:val="00AE1D92"/>
    <w:rsid w:val="00AE4446"/>
    <w:rsid w:val="00AF16BB"/>
    <w:rsid w:val="00AF1AB8"/>
    <w:rsid w:val="00AF5344"/>
    <w:rsid w:val="00AF5ACB"/>
    <w:rsid w:val="00B01412"/>
    <w:rsid w:val="00B15D4A"/>
    <w:rsid w:val="00B20888"/>
    <w:rsid w:val="00B21D6E"/>
    <w:rsid w:val="00B26545"/>
    <w:rsid w:val="00B274E9"/>
    <w:rsid w:val="00B356D8"/>
    <w:rsid w:val="00B41109"/>
    <w:rsid w:val="00B50891"/>
    <w:rsid w:val="00B52DB4"/>
    <w:rsid w:val="00B579A5"/>
    <w:rsid w:val="00B61C9F"/>
    <w:rsid w:val="00B67822"/>
    <w:rsid w:val="00B73933"/>
    <w:rsid w:val="00B74773"/>
    <w:rsid w:val="00B80CFA"/>
    <w:rsid w:val="00B82538"/>
    <w:rsid w:val="00B82CAF"/>
    <w:rsid w:val="00B82D73"/>
    <w:rsid w:val="00B83E05"/>
    <w:rsid w:val="00B92022"/>
    <w:rsid w:val="00B9514D"/>
    <w:rsid w:val="00BA163D"/>
    <w:rsid w:val="00BB4708"/>
    <w:rsid w:val="00BB6471"/>
    <w:rsid w:val="00BC248F"/>
    <w:rsid w:val="00BC7DDE"/>
    <w:rsid w:val="00BD3BE2"/>
    <w:rsid w:val="00BD6543"/>
    <w:rsid w:val="00BE01DD"/>
    <w:rsid w:val="00BF50D9"/>
    <w:rsid w:val="00C1699C"/>
    <w:rsid w:val="00C2671B"/>
    <w:rsid w:val="00C3314D"/>
    <w:rsid w:val="00C40A8B"/>
    <w:rsid w:val="00C4126F"/>
    <w:rsid w:val="00C42892"/>
    <w:rsid w:val="00C451A2"/>
    <w:rsid w:val="00C465F3"/>
    <w:rsid w:val="00C47734"/>
    <w:rsid w:val="00C5343E"/>
    <w:rsid w:val="00C57234"/>
    <w:rsid w:val="00C5787C"/>
    <w:rsid w:val="00C6137F"/>
    <w:rsid w:val="00C646D9"/>
    <w:rsid w:val="00C81C43"/>
    <w:rsid w:val="00C83DFB"/>
    <w:rsid w:val="00C91718"/>
    <w:rsid w:val="00C9520D"/>
    <w:rsid w:val="00C966B1"/>
    <w:rsid w:val="00C967E5"/>
    <w:rsid w:val="00C971E1"/>
    <w:rsid w:val="00CA4894"/>
    <w:rsid w:val="00CB0E25"/>
    <w:rsid w:val="00CB3DDB"/>
    <w:rsid w:val="00CB5C6D"/>
    <w:rsid w:val="00CB7871"/>
    <w:rsid w:val="00CD6D4A"/>
    <w:rsid w:val="00CF2235"/>
    <w:rsid w:val="00CF55D8"/>
    <w:rsid w:val="00D00E0B"/>
    <w:rsid w:val="00D05472"/>
    <w:rsid w:val="00D05D72"/>
    <w:rsid w:val="00D124B9"/>
    <w:rsid w:val="00D16E05"/>
    <w:rsid w:val="00D22BED"/>
    <w:rsid w:val="00D22D09"/>
    <w:rsid w:val="00D3317A"/>
    <w:rsid w:val="00D36829"/>
    <w:rsid w:val="00D40C87"/>
    <w:rsid w:val="00D4741C"/>
    <w:rsid w:val="00D506B5"/>
    <w:rsid w:val="00D56C31"/>
    <w:rsid w:val="00D64BF8"/>
    <w:rsid w:val="00D67CAB"/>
    <w:rsid w:val="00D771B3"/>
    <w:rsid w:val="00D85998"/>
    <w:rsid w:val="00D904CA"/>
    <w:rsid w:val="00D90793"/>
    <w:rsid w:val="00D91613"/>
    <w:rsid w:val="00D92D1B"/>
    <w:rsid w:val="00D94940"/>
    <w:rsid w:val="00D96ACF"/>
    <w:rsid w:val="00D97034"/>
    <w:rsid w:val="00DB3068"/>
    <w:rsid w:val="00DB57A4"/>
    <w:rsid w:val="00DB6398"/>
    <w:rsid w:val="00DB79B5"/>
    <w:rsid w:val="00DD2AEC"/>
    <w:rsid w:val="00DD7F8F"/>
    <w:rsid w:val="00DE54F4"/>
    <w:rsid w:val="00DE5EF7"/>
    <w:rsid w:val="00E0463F"/>
    <w:rsid w:val="00E135F6"/>
    <w:rsid w:val="00E150A5"/>
    <w:rsid w:val="00E15B07"/>
    <w:rsid w:val="00E16E68"/>
    <w:rsid w:val="00E23E05"/>
    <w:rsid w:val="00E35121"/>
    <w:rsid w:val="00E42FB8"/>
    <w:rsid w:val="00E460B7"/>
    <w:rsid w:val="00E5569B"/>
    <w:rsid w:val="00E57022"/>
    <w:rsid w:val="00E7111A"/>
    <w:rsid w:val="00E848EE"/>
    <w:rsid w:val="00E84A50"/>
    <w:rsid w:val="00E87BA3"/>
    <w:rsid w:val="00E948CB"/>
    <w:rsid w:val="00E95E8E"/>
    <w:rsid w:val="00EB6D22"/>
    <w:rsid w:val="00EC0196"/>
    <w:rsid w:val="00EC0486"/>
    <w:rsid w:val="00EC1D8C"/>
    <w:rsid w:val="00EC2B08"/>
    <w:rsid w:val="00ED1328"/>
    <w:rsid w:val="00ED2F86"/>
    <w:rsid w:val="00ED7C51"/>
    <w:rsid w:val="00EE04DC"/>
    <w:rsid w:val="00EE25C4"/>
    <w:rsid w:val="00EE3F77"/>
    <w:rsid w:val="00EE69F1"/>
    <w:rsid w:val="00EE7FF8"/>
    <w:rsid w:val="00F039F9"/>
    <w:rsid w:val="00F1026B"/>
    <w:rsid w:val="00F1042A"/>
    <w:rsid w:val="00F14FF4"/>
    <w:rsid w:val="00F152CF"/>
    <w:rsid w:val="00F22CB1"/>
    <w:rsid w:val="00F30F7F"/>
    <w:rsid w:val="00F31A21"/>
    <w:rsid w:val="00F32FF6"/>
    <w:rsid w:val="00F35BC1"/>
    <w:rsid w:val="00F369FD"/>
    <w:rsid w:val="00F43467"/>
    <w:rsid w:val="00F45687"/>
    <w:rsid w:val="00F52F50"/>
    <w:rsid w:val="00F61725"/>
    <w:rsid w:val="00F6724D"/>
    <w:rsid w:val="00F81070"/>
    <w:rsid w:val="00FB3F96"/>
    <w:rsid w:val="00FB5296"/>
    <w:rsid w:val="00FC102D"/>
    <w:rsid w:val="00FD5226"/>
    <w:rsid w:val="00FD7FA4"/>
    <w:rsid w:val="00FE12CD"/>
    <w:rsid w:val="00FE2315"/>
    <w:rsid w:val="00FE307E"/>
    <w:rsid w:val="00FE71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A1316"/>
    <w:rsid w:val="000D383C"/>
    <w:rsid w:val="0014522F"/>
    <w:rsid w:val="00146949"/>
    <w:rsid w:val="00195619"/>
    <w:rsid w:val="0019697C"/>
    <w:rsid w:val="001F1E45"/>
    <w:rsid w:val="002125DA"/>
    <w:rsid w:val="00216FA4"/>
    <w:rsid w:val="003107D0"/>
    <w:rsid w:val="00331C7B"/>
    <w:rsid w:val="00342374"/>
    <w:rsid w:val="003B0340"/>
    <w:rsid w:val="003D361F"/>
    <w:rsid w:val="003E7157"/>
    <w:rsid w:val="004253EF"/>
    <w:rsid w:val="004828E0"/>
    <w:rsid w:val="005232AE"/>
    <w:rsid w:val="005426D2"/>
    <w:rsid w:val="00590495"/>
    <w:rsid w:val="005950BB"/>
    <w:rsid w:val="005A3D10"/>
    <w:rsid w:val="005C48EA"/>
    <w:rsid w:val="005E4A56"/>
    <w:rsid w:val="00647AFF"/>
    <w:rsid w:val="006E6C7F"/>
    <w:rsid w:val="007A3E5B"/>
    <w:rsid w:val="007A44D9"/>
    <w:rsid w:val="007E759C"/>
    <w:rsid w:val="00805744"/>
    <w:rsid w:val="00805B15"/>
    <w:rsid w:val="0084712B"/>
    <w:rsid w:val="00857673"/>
    <w:rsid w:val="008B09CD"/>
    <w:rsid w:val="008E0098"/>
    <w:rsid w:val="009F5D28"/>
    <w:rsid w:val="00A22336"/>
    <w:rsid w:val="00A3555E"/>
    <w:rsid w:val="00A8336E"/>
    <w:rsid w:val="00AE4446"/>
    <w:rsid w:val="00B42FDA"/>
    <w:rsid w:val="00B63CBA"/>
    <w:rsid w:val="00BA0EB2"/>
    <w:rsid w:val="00BD6256"/>
    <w:rsid w:val="00BF6A9D"/>
    <w:rsid w:val="00C1699C"/>
    <w:rsid w:val="00C22A2E"/>
    <w:rsid w:val="00CE2E92"/>
    <w:rsid w:val="00D124B9"/>
    <w:rsid w:val="00D22BED"/>
    <w:rsid w:val="00D5762C"/>
    <w:rsid w:val="00D67CAB"/>
    <w:rsid w:val="00DD57B1"/>
    <w:rsid w:val="00E23E05"/>
    <w:rsid w:val="00E33BF0"/>
    <w:rsid w:val="00E43A6F"/>
    <w:rsid w:val="00E52C35"/>
    <w:rsid w:val="00F152CF"/>
    <w:rsid w:val="00FA5112"/>
    <w:rsid w:val="00FA6DF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1411</Words>
  <Characters>8046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2025-04-16T12:24:00Z</cp:lastPrinted>
  <dcterms:created xsi:type="dcterms:W3CDTF">2025-05-27T07:40:00Z</dcterms:created>
  <dcterms:modified xsi:type="dcterms:W3CDTF">2025-05-27T07:44:00Z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